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294" w:rsidRDefault="00963B26" w:rsidP="006F7294">
      <w:pPr>
        <w:pStyle w:val="Nadpis1"/>
        <w:jc w:val="center"/>
      </w:pPr>
      <w:r>
        <w:rPr>
          <w:noProof/>
        </w:rPr>
        <w:drawing>
          <wp:inline distT="0" distB="0" distL="0" distR="0" wp14:anchorId="1259334C" wp14:editId="0311B086">
            <wp:extent cx="3689350" cy="819785"/>
            <wp:effectExtent l="0" t="0" r="6350" b="0"/>
            <wp:docPr id="3" name="Obrázek 3" descr="C:\Users\jhajek\AppData\Local\Microsoft\Windows\INetCache\Content.Word\Logolink_OP_VVV_hor_barva_cz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hajek\AppData\Local\Microsoft\Windows\INetCache\Content.Word\Logolink_OP_VVV_hor_barva_cz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350" cy="81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860" w:rsidRDefault="00831860" w:rsidP="00831860">
      <w:pPr>
        <w:pStyle w:val="Normlnweb"/>
        <w:jc w:val="center"/>
      </w:pPr>
      <w:r>
        <w:rPr>
          <w:i/>
          <w:iCs/>
        </w:rPr>
        <w:t>ESF II - projekt Západočeské univerzity v Plzni</w:t>
      </w:r>
    </w:p>
    <w:p w:rsidR="00831860" w:rsidRDefault="00831860" w:rsidP="00831860">
      <w:pPr>
        <w:pStyle w:val="Normlnweb"/>
        <w:jc w:val="center"/>
        <w:rPr>
          <w:i/>
          <w:iCs/>
        </w:rPr>
      </w:pPr>
      <w:r>
        <w:rPr>
          <w:i/>
          <w:iCs/>
        </w:rPr>
        <w:t>registrační číslo CZ.02.2.69/0.0/0.0/18_056/0013239</w:t>
      </w:r>
    </w:p>
    <w:p w:rsidR="00831860" w:rsidRPr="00831860" w:rsidRDefault="00831860" w:rsidP="00831860"/>
    <w:p w:rsidR="008876B4" w:rsidRDefault="006F7294" w:rsidP="006F7294">
      <w:pPr>
        <w:pStyle w:val="Nadpis1"/>
        <w:jc w:val="center"/>
      </w:pPr>
      <w:r>
        <w:t>TEPELNÉ ZPRACOVÁNÍ A SLINOVÁNÍ</w:t>
      </w:r>
    </w:p>
    <w:p w:rsidR="006F7294" w:rsidRDefault="006F7294" w:rsidP="006F7294"/>
    <w:p w:rsidR="006F7294" w:rsidRDefault="006F7294" w:rsidP="006F7294"/>
    <w:p w:rsidR="006F7294" w:rsidRDefault="006F7294" w:rsidP="006F7294">
      <w:pPr>
        <w:pStyle w:val="Nadpis2"/>
      </w:pPr>
    </w:p>
    <w:p w:rsidR="006F7294" w:rsidRDefault="006F7294" w:rsidP="006F7294"/>
    <w:p w:rsidR="006F7294" w:rsidRDefault="006F7294" w:rsidP="006F7294"/>
    <w:p w:rsidR="006F7294" w:rsidRPr="006F7294" w:rsidRDefault="006F7294" w:rsidP="006F7294"/>
    <w:p w:rsidR="006F7294" w:rsidRPr="006F7294" w:rsidRDefault="006F7294" w:rsidP="006F7294"/>
    <w:p w:rsidR="006F7294" w:rsidRDefault="00A6789C" w:rsidP="006F7294">
      <w:pPr>
        <w:pStyle w:val="Nadpis2"/>
      </w:pPr>
      <w:r>
        <w:t xml:space="preserve">Zadání </w:t>
      </w:r>
      <w:r w:rsidR="00D36F9D">
        <w:t xml:space="preserve">laboratorní </w:t>
      </w:r>
      <w:r>
        <w:t>práce</w:t>
      </w:r>
      <w:r w:rsidR="00E11CD4">
        <w:t xml:space="preserve"> č. </w:t>
      </w:r>
      <w:r w:rsidR="00D36F9D">
        <w:t>2</w:t>
      </w:r>
      <w:r w:rsidR="006F7294">
        <w:t xml:space="preserve">: </w:t>
      </w:r>
      <w:r w:rsidR="00E11CD4">
        <w:t xml:space="preserve">Tepelné zpracování </w:t>
      </w:r>
      <w:r w:rsidR="00B91BE2">
        <w:t>zadané oceli</w:t>
      </w:r>
    </w:p>
    <w:p w:rsidR="006F7294" w:rsidRDefault="006F7294" w:rsidP="006F7294"/>
    <w:p w:rsidR="006F7294" w:rsidRDefault="006F7294" w:rsidP="006F7294"/>
    <w:p w:rsidR="006F7294" w:rsidRPr="006F7294" w:rsidRDefault="006F7294" w:rsidP="006F7294"/>
    <w:p w:rsidR="008876B4" w:rsidRDefault="006F7294">
      <w:r>
        <w:tab/>
      </w:r>
    </w:p>
    <w:p w:rsidR="008876B4" w:rsidRDefault="008876B4"/>
    <w:p w:rsidR="008876B4" w:rsidRDefault="006078C7" w:rsidP="006F7294">
      <w:pPr>
        <w:pStyle w:val="Nadpis3"/>
      </w:pPr>
      <w:r>
        <w:rPr>
          <w:noProof/>
          <w:sz w:val="2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59.5pt;margin-top:35.15pt;width:47.25pt;height:742.55pt;z-index:251657728;mso-position-vertical-relative:page">
            <v:imagedata r:id="rId8" o:title="" croptop="9932f"/>
            <w10:wrap type="square" anchory="page"/>
            <w10:anchorlock/>
          </v:shape>
          <o:OLEObject Type="Embed" ProgID="PhotoshopElements.Image.3" ShapeID="_x0000_s1026" DrawAspect="Content" ObjectID="_1695707729" r:id="rId9">
            <o:FieldCodes>\s</o:FieldCodes>
          </o:OLEObject>
        </w:object>
      </w:r>
      <w:r w:rsidR="006F7294">
        <w:t xml:space="preserve">Jméno a příjmení: </w:t>
      </w:r>
    </w:p>
    <w:p w:rsidR="006553E9" w:rsidRDefault="005B4E1D" w:rsidP="006553E9">
      <w:r>
        <w:br w:type="page"/>
      </w:r>
    </w:p>
    <w:p w:rsidR="00243D1B" w:rsidRDefault="00E11CD4" w:rsidP="007F40F0">
      <w:pPr>
        <w:pStyle w:val="Odstavecseseznamem"/>
        <w:numPr>
          <w:ilvl w:val="0"/>
          <w:numId w:val="1"/>
        </w:numPr>
      </w:pPr>
      <w:bookmarkStart w:id="0" w:name="_GoBack"/>
      <w:bookmarkEnd w:id="0"/>
      <w:r>
        <w:lastRenderedPageBreak/>
        <w:t xml:space="preserve">Proveďte tepelné zpracování oceli </w:t>
      </w:r>
      <w:r w:rsidR="00B91BE2">
        <w:t>……..</w:t>
      </w:r>
      <w:r>
        <w:t xml:space="preserve"> </w:t>
      </w:r>
      <w:proofErr w:type="gramStart"/>
      <w:r w:rsidR="00A6789C">
        <w:t>po</w:t>
      </w:r>
      <w:r>
        <w:t>dle</w:t>
      </w:r>
      <w:proofErr w:type="gramEnd"/>
      <w:r>
        <w:t xml:space="preserve"> zadaných požadavků (normalizační žíhání, žíhání na </w:t>
      </w:r>
      <w:proofErr w:type="spellStart"/>
      <w:r>
        <w:t>měkko</w:t>
      </w:r>
      <w:proofErr w:type="spellEnd"/>
      <w:r>
        <w:t xml:space="preserve">, kalení, kalení + popouštění </w:t>
      </w:r>
      <w:r w:rsidR="00B91BE2">
        <w:t>……</w:t>
      </w:r>
      <w:r w:rsidR="00A300A3">
        <w:t xml:space="preserve">°C). Vždy bude specifikováno u jednotlivce. </w:t>
      </w:r>
    </w:p>
    <w:p w:rsidR="001D67D7" w:rsidRPr="001D67D7" w:rsidRDefault="001D67D7" w:rsidP="001D67D7">
      <w:pPr>
        <w:pStyle w:val="Odstavecseseznamem"/>
        <w:numPr>
          <w:ilvl w:val="1"/>
          <w:numId w:val="1"/>
        </w:numPr>
        <w:rPr>
          <w:i/>
        </w:rPr>
      </w:pPr>
      <w:r w:rsidRPr="001D67D7">
        <w:rPr>
          <w:i/>
        </w:rPr>
        <w:t>Proveďte v laboratoři TZ – UU006</w:t>
      </w:r>
    </w:p>
    <w:p w:rsidR="00E11CD4" w:rsidRDefault="00635F19" w:rsidP="007F40F0">
      <w:pPr>
        <w:pStyle w:val="Odstavecseseznamem"/>
        <w:numPr>
          <w:ilvl w:val="0"/>
          <w:numId w:val="1"/>
        </w:numPr>
      </w:pPr>
      <w:r>
        <w:t>Vyh</w:t>
      </w:r>
      <w:r w:rsidR="00E209AE">
        <w:t xml:space="preserve">odnoťte příslušné mikrostruktury a přiřaďte k režimu TZ. </w:t>
      </w:r>
    </w:p>
    <w:p w:rsidR="00E209AE" w:rsidRDefault="00046893" w:rsidP="007F40F0">
      <w:pPr>
        <w:pStyle w:val="Odstavecseseznamem"/>
        <w:numPr>
          <w:ilvl w:val="0"/>
          <w:numId w:val="1"/>
        </w:numPr>
      </w:pPr>
      <w:r>
        <w:t>Proveďte měření tvrdosti dle HRC, event.. HBW</w:t>
      </w:r>
    </w:p>
    <w:p w:rsidR="00E209AE" w:rsidRDefault="00E209AE" w:rsidP="007F40F0">
      <w:pPr>
        <w:pStyle w:val="Odstavecseseznamem"/>
        <w:numPr>
          <w:ilvl w:val="0"/>
          <w:numId w:val="1"/>
        </w:numPr>
      </w:pPr>
      <w:r>
        <w:t>Závěr</w:t>
      </w:r>
    </w:p>
    <w:p w:rsidR="00C413BC" w:rsidRPr="00556593" w:rsidRDefault="00C413BC" w:rsidP="00C413BC">
      <w:pPr>
        <w:pStyle w:val="Odstavecseseznamem"/>
        <w:numPr>
          <w:ilvl w:val="1"/>
          <w:numId w:val="1"/>
        </w:numPr>
        <w:rPr>
          <w:i/>
        </w:rPr>
      </w:pPr>
      <w:r w:rsidRPr="00556593">
        <w:rPr>
          <w:i/>
        </w:rPr>
        <w:t xml:space="preserve">Zde uveďte graf TZ (teplota přibližně povrchu, jádra a pece), prostředí pro ochlazování.  Jaké struktury a tvrdosti bylo tímto TZ dosaženo. </w:t>
      </w:r>
    </w:p>
    <w:sectPr w:rsidR="00C413BC" w:rsidRPr="00556593">
      <w:headerReference w:type="default" r:id="rId10"/>
      <w:footerReference w:type="default" r:id="rId11"/>
      <w:pgSz w:w="11906" w:h="16838" w:code="9"/>
      <w:pgMar w:top="28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78C7" w:rsidRDefault="006078C7">
      <w:r>
        <w:separator/>
      </w:r>
    </w:p>
  </w:endnote>
  <w:endnote w:type="continuationSeparator" w:id="0">
    <w:p w:rsidR="006078C7" w:rsidRDefault="00607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76B4" w:rsidRDefault="008876B4">
    <w:pPr>
      <w:pStyle w:val="Zpat"/>
      <w:pBdr>
        <w:top w:val="single" w:sz="4" w:space="1" w:color="auto"/>
      </w:pBdr>
      <w:jc w:val="center"/>
      <w:rPr>
        <w:rFonts w:ascii="Arial" w:hAnsi="Arial" w:cs="Arial"/>
      </w:rPr>
    </w:pPr>
    <w:r>
      <w:rPr>
        <w:rFonts w:ascii="Arial" w:hAnsi="Arial" w:cs="Arial"/>
        <w:b/>
      </w:rPr>
      <w:t xml:space="preserve">Ing. Jiří </w:t>
    </w:r>
    <w:r w:rsidR="00CE52A9">
      <w:rPr>
        <w:rFonts w:ascii="Arial" w:hAnsi="Arial" w:cs="Arial"/>
        <w:b/>
      </w:rPr>
      <w:t>Hájek</w:t>
    </w:r>
    <w:r>
      <w:rPr>
        <w:rFonts w:ascii="Arial" w:hAnsi="Arial" w:cs="Arial"/>
        <w:b/>
      </w:rPr>
      <w:t xml:space="preserve">, </w:t>
    </w:r>
    <w:r w:rsidR="00CE52A9">
      <w:rPr>
        <w:rFonts w:ascii="Arial" w:hAnsi="Arial" w:cs="Arial"/>
        <w:b/>
      </w:rPr>
      <w:t>Ph.D.</w:t>
    </w:r>
  </w:p>
  <w:p w:rsidR="008876B4" w:rsidRDefault="008876B4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78C7" w:rsidRDefault="006078C7">
      <w:r>
        <w:separator/>
      </w:r>
    </w:p>
  </w:footnote>
  <w:footnote w:type="continuationSeparator" w:id="0">
    <w:p w:rsidR="006078C7" w:rsidRDefault="006078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76B4" w:rsidRDefault="005B4E1D">
    <w:pPr>
      <w:pStyle w:val="Zhlav"/>
    </w:pPr>
    <w:r>
      <w:rPr>
        <w:noProof/>
      </w:rPr>
      <w:drawing>
        <wp:inline distT="0" distB="0" distL="0" distR="0">
          <wp:extent cx="5753100" cy="752475"/>
          <wp:effectExtent l="0" t="0" r="0" b="9525"/>
          <wp:docPr id="1" name="obrázek 1" descr="rozhodnu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ozhodnu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039"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5D626E"/>
    <w:multiLevelType w:val="hybridMultilevel"/>
    <w:tmpl w:val="CA245B0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E1D"/>
    <w:rsid w:val="00046893"/>
    <w:rsid w:val="001D67D7"/>
    <w:rsid w:val="00236AB1"/>
    <w:rsid w:val="00243D1B"/>
    <w:rsid w:val="002E1421"/>
    <w:rsid w:val="00556593"/>
    <w:rsid w:val="005868F5"/>
    <w:rsid w:val="005B4E1D"/>
    <w:rsid w:val="005F2B8C"/>
    <w:rsid w:val="00603637"/>
    <w:rsid w:val="006078C7"/>
    <w:rsid w:val="00635F19"/>
    <w:rsid w:val="00636826"/>
    <w:rsid w:val="006553E9"/>
    <w:rsid w:val="006F7294"/>
    <w:rsid w:val="007D75DB"/>
    <w:rsid w:val="007F40F0"/>
    <w:rsid w:val="007F4329"/>
    <w:rsid w:val="00831860"/>
    <w:rsid w:val="008876B4"/>
    <w:rsid w:val="008E5179"/>
    <w:rsid w:val="00930A15"/>
    <w:rsid w:val="00963B26"/>
    <w:rsid w:val="009D78E8"/>
    <w:rsid w:val="00A300A3"/>
    <w:rsid w:val="00A6789C"/>
    <w:rsid w:val="00AB07A3"/>
    <w:rsid w:val="00B91BE2"/>
    <w:rsid w:val="00BA1829"/>
    <w:rsid w:val="00C413BC"/>
    <w:rsid w:val="00C67345"/>
    <w:rsid w:val="00CE52A9"/>
    <w:rsid w:val="00D36F9D"/>
    <w:rsid w:val="00DF76CE"/>
    <w:rsid w:val="00E11CD4"/>
    <w:rsid w:val="00E209AE"/>
    <w:rsid w:val="00F6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4DD6C3B-B01C-48C3-B431-4AEAE6B3D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6F729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F729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F729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customStyle="1" w:styleId="Nadpis1Char">
    <w:name w:val="Nadpis 1 Char"/>
    <w:link w:val="Nadpis1"/>
    <w:uiPriority w:val="9"/>
    <w:rsid w:val="006F729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rsid w:val="006F729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rsid w:val="006F7294"/>
    <w:rPr>
      <w:rFonts w:ascii="Cambria" w:eastAsia="Times New Roman" w:hAnsi="Cambria" w:cs="Times New Roman"/>
      <w:b/>
      <w:bCs/>
      <w:sz w:val="26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553E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53E9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553E9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83186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95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Tepeln&#233;%20zpracov&#225;n&#237;\Cvi&#269;en&#237;%202014\Tituln&#237;%20strana%20semestr&#225;ln&#237;%20pr&#225;ce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Titulní strana semestrální práce.dot</Template>
  <TotalTime>8</TotalTime>
  <Pages>2</Pages>
  <Words>101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ZCU v Plzni</Company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Jirka</dc:creator>
  <cp:lastModifiedBy>Jiří Staněk</cp:lastModifiedBy>
  <cp:revision>14</cp:revision>
  <dcterms:created xsi:type="dcterms:W3CDTF">2016-10-11T07:41:00Z</dcterms:created>
  <dcterms:modified xsi:type="dcterms:W3CDTF">2021-10-14T07:09:00Z</dcterms:modified>
</cp:coreProperties>
</file>