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294" w:rsidRDefault="00931CA5" w:rsidP="006F7294">
      <w:pPr>
        <w:pStyle w:val="Nadpis1"/>
        <w:jc w:val="center"/>
      </w:pPr>
      <w:r>
        <w:rPr>
          <w:noProof/>
        </w:rPr>
        <w:drawing>
          <wp:inline distT="0" distB="0" distL="0" distR="0" wp14:anchorId="1259334C" wp14:editId="0311B086">
            <wp:extent cx="3689350" cy="819785"/>
            <wp:effectExtent l="0" t="0" r="6350" b="0"/>
            <wp:docPr id="3" name="Obrázek 3" descr="C:\Users\jhajek\AppData\Local\Microsoft\Windows\INetCache\Content.Word\Logolink_OP_VVV_hor_barva_cz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hajek\AppData\Local\Microsoft\Windows\INetCache\Content.Word\Logolink_OP_VVV_hor_barva_cz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93E" w:rsidRDefault="0025393E" w:rsidP="0025393E">
      <w:pPr>
        <w:pStyle w:val="Normlnweb"/>
        <w:jc w:val="center"/>
      </w:pPr>
      <w:r>
        <w:rPr>
          <w:i/>
          <w:iCs/>
        </w:rPr>
        <w:t>ESF II - projekt Západočeské univerzity v Plzni</w:t>
      </w:r>
    </w:p>
    <w:p w:rsidR="0025393E" w:rsidRDefault="0025393E" w:rsidP="0025393E">
      <w:pPr>
        <w:pStyle w:val="Normlnweb"/>
        <w:jc w:val="center"/>
        <w:rPr>
          <w:i/>
          <w:iCs/>
        </w:rPr>
      </w:pPr>
      <w:r>
        <w:rPr>
          <w:i/>
          <w:iCs/>
        </w:rPr>
        <w:t>registrační číslo CZ.02.2.69/0.0/0.0/18_056/0013239</w:t>
      </w:r>
    </w:p>
    <w:p w:rsidR="0025393E" w:rsidRPr="0025393E" w:rsidRDefault="0025393E" w:rsidP="0025393E">
      <w:bookmarkStart w:id="0" w:name="_GoBack"/>
      <w:bookmarkEnd w:id="0"/>
    </w:p>
    <w:p w:rsidR="008876B4" w:rsidRDefault="006F7294" w:rsidP="006F7294">
      <w:pPr>
        <w:pStyle w:val="Nadpis1"/>
        <w:jc w:val="center"/>
      </w:pPr>
      <w:r>
        <w:t>TEPELNÉ ZPRACOVÁNÍ A SLINOVÁNÍ</w:t>
      </w:r>
    </w:p>
    <w:p w:rsidR="006F7294" w:rsidRDefault="006F7294" w:rsidP="006F7294"/>
    <w:p w:rsidR="006F7294" w:rsidRDefault="006F7294" w:rsidP="006F7294"/>
    <w:p w:rsidR="006F7294" w:rsidRDefault="006F7294" w:rsidP="006F7294">
      <w:pPr>
        <w:pStyle w:val="Nadpis2"/>
      </w:pPr>
    </w:p>
    <w:p w:rsidR="006F7294" w:rsidRDefault="006F7294" w:rsidP="006F7294"/>
    <w:p w:rsidR="006F7294" w:rsidRDefault="006F7294" w:rsidP="006F7294"/>
    <w:p w:rsidR="006F7294" w:rsidRPr="006F7294" w:rsidRDefault="006F7294" w:rsidP="006F7294"/>
    <w:p w:rsidR="006F7294" w:rsidRPr="006F7294" w:rsidRDefault="006F7294" w:rsidP="006F7294"/>
    <w:p w:rsidR="006F7294" w:rsidRDefault="0065312D" w:rsidP="006F7294">
      <w:pPr>
        <w:pStyle w:val="Nadpis2"/>
      </w:pPr>
      <w:r>
        <w:t xml:space="preserve">Laboratorní </w:t>
      </w:r>
      <w:r w:rsidR="0001635C">
        <w:t xml:space="preserve">práce </w:t>
      </w:r>
      <w:r w:rsidR="00E11CD4">
        <w:t xml:space="preserve">č. </w:t>
      </w:r>
      <w:r w:rsidR="00472745">
        <w:t>4</w:t>
      </w:r>
      <w:r w:rsidR="006F7294">
        <w:t xml:space="preserve">: </w:t>
      </w:r>
      <w:r w:rsidR="0001635C">
        <w:t>Cementace dle zadaných parametrů</w:t>
      </w:r>
    </w:p>
    <w:p w:rsidR="006F7294" w:rsidRDefault="006F7294" w:rsidP="006F7294"/>
    <w:p w:rsidR="006F7294" w:rsidRDefault="006F7294" w:rsidP="006F7294"/>
    <w:p w:rsidR="006F7294" w:rsidRPr="006F7294" w:rsidRDefault="006F7294" w:rsidP="006F7294"/>
    <w:p w:rsidR="008876B4" w:rsidRDefault="006F7294">
      <w:r>
        <w:tab/>
      </w:r>
    </w:p>
    <w:p w:rsidR="008876B4" w:rsidRDefault="008876B4"/>
    <w:p w:rsidR="008876B4" w:rsidRDefault="00C632FA" w:rsidP="006F7294">
      <w:pPr>
        <w:pStyle w:val="Nadpis3"/>
      </w:pPr>
      <w:r>
        <w:rPr>
          <w:noProof/>
          <w:sz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9.5pt;margin-top:35.15pt;width:47.25pt;height:742.55pt;z-index:251657728;mso-position-vertical-relative:page">
            <v:imagedata r:id="rId8" o:title="" croptop="9932f"/>
            <w10:wrap type="square" anchory="page"/>
            <w10:anchorlock/>
          </v:shape>
          <o:OLEObject Type="Embed" ProgID="PhotoshopElements.Image.3" ShapeID="_x0000_s1026" DrawAspect="Content" ObjectID="_1695707966" r:id="rId9">
            <o:FieldCodes>\s</o:FieldCodes>
          </o:OLEObject>
        </w:object>
      </w:r>
      <w:r w:rsidR="006F7294">
        <w:t xml:space="preserve">Jméno a příjmení: </w:t>
      </w:r>
    </w:p>
    <w:p w:rsidR="006553E9" w:rsidRDefault="005B4E1D" w:rsidP="006553E9">
      <w:r>
        <w:br w:type="page"/>
      </w:r>
    </w:p>
    <w:p w:rsidR="006553E9" w:rsidRDefault="006553E9" w:rsidP="006553E9"/>
    <w:p w:rsidR="006553E9" w:rsidRPr="006553E9" w:rsidRDefault="006553E9" w:rsidP="006553E9"/>
    <w:p w:rsidR="0060703D" w:rsidRDefault="0060703D" w:rsidP="0001635C">
      <w:pPr>
        <w:numPr>
          <w:ilvl w:val="0"/>
          <w:numId w:val="2"/>
        </w:numPr>
        <w:spacing w:after="200" w:line="276" w:lineRule="auto"/>
      </w:pPr>
      <w:r>
        <w:t>Označte obdržené vzorky a precizně očistěte.</w:t>
      </w:r>
    </w:p>
    <w:p w:rsidR="0001635C" w:rsidRDefault="0001635C" w:rsidP="0001635C">
      <w:pPr>
        <w:numPr>
          <w:ilvl w:val="0"/>
          <w:numId w:val="2"/>
        </w:numPr>
        <w:spacing w:after="200" w:line="276" w:lineRule="auto"/>
      </w:pPr>
      <w:r>
        <w:t xml:space="preserve">Proveďte cementaci v prášku u zadaného materiálu </w:t>
      </w:r>
      <w:r w:rsidRPr="00C1782F">
        <w:rPr>
          <w:i/>
        </w:rPr>
        <w:t>(C15, 15NiCr13, 16MnCr5).</w:t>
      </w:r>
      <w:r>
        <w:t xml:space="preserve">  </w:t>
      </w:r>
      <w:r w:rsidR="00B0604A">
        <w:t>Cementujte při zadané teplotě</w:t>
      </w:r>
      <w:r>
        <w:t xml:space="preserve"> </w:t>
      </w:r>
      <w:r w:rsidR="00B0604A">
        <w:t>(</w:t>
      </w:r>
      <w:r w:rsidRPr="0001635C">
        <w:rPr>
          <w:b/>
          <w:i/>
        </w:rPr>
        <w:t>8</w:t>
      </w:r>
      <w:r w:rsidR="00625B5B">
        <w:rPr>
          <w:b/>
          <w:i/>
        </w:rPr>
        <w:t>9</w:t>
      </w:r>
      <w:r w:rsidRPr="0001635C">
        <w:rPr>
          <w:b/>
          <w:i/>
        </w:rPr>
        <w:t>0, 9</w:t>
      </w:r>
      <w:r w:rsidR="00625B5B">
        <w:rPr>
          <w:b/>
          <w:i/>
        </w:rPr>
        <w:t>1</w:t>
      </w:r>
      <w:r w:rsidR="000B5346">
        <w:rPr>
          <w:b/>
          <w:i/>
        </w:rPr>
        <w:t xml:space="preserve">0°C, </w:t>
      </w:r>
      <w:r w:rsidRPr="0001635C">
        <w:rPr>
          <w:b/>
          <w:i/>
        </w:rPr>
        <w:t>9</w:t>
      </w:r>
      <w:r w:rsidR="00625B5B">
        <w:rPr>
          <w:b/>
          <w:i/>
        </w:rPr>
        <w:t>3</w:t>
      </w:r>
      <w:r w:rsidRPr="0001635C">
        <w:rPr>
          <w:b/>
          <w:i/>
        </w:rPr>
        <w:t>0°C</w:t>
      </w:r>
      <w:r w:rsidR="00B0604A">
        <w:rPr>
          <w:b/>
          <w:i/>
        </w:rPr>
        <w:t>)</w:t>
      </w:r>
      <w:r w:rsidR="000B5346">
        <w:rPr>
          <w:b/>
          <w:i/>
        </w:rPr>
        <w:t>.</w:t>
      </w:r>
      <w:r w:rsidR="00B0604A">
        <w:rPr>
          <w:b/>
          <w:i/>
        </w:rPr>
        <w:t xml:space="preserve"> </w:t>
      </w:r>
      <w:r w:rsidR="000B5346">
        <w:t xml:space="preserve">Doba </w:t>
      </w:r>
      <w:r>
        <w:t xml:space="preserve">cementace </w:t>
      </w:r>
      <w:r w:rsidR="00204885">
        <w:rPr>
          <w:b/>
          <w:i/>
        </w:rPr>
        <w:t>4</w:t>
      </w:r>
      <w:r>
        <w:rPr>
          <w:b/>
          <w:i/>
        </w:rPr>
        <w:t xml:space="preserve"> </w:t>
      </w:r>
      <w:r>
        <w:t xml:space="preserve">hodin (k tomu připočtěte čas </w:t>
      </w:r>
      <w:proofErr w:type="spellStart"/>
      <w:r>
        <w:t>prohřevu</w:t>
      </w:r>
      <w:proofErr w:type="spellEnd"/>
      <w:r>
        <w:t xml:space="preserve"> </w:t>
      </w:r>
      <w:r w:rsidR="00011CC8">
        <w:t>1,5</w:t>
      </w:r>
      <w:r>
        <w:t xml:space="preserve"> hodiny. </w:t>
      </w:r>
    </w:p>
    <w:p w:rsidR="0001635C" w:rsidRDefault="0001635C" w:rsidP="0001635C">
      <w:pPr>
        <w:numPr>
          <w:ilvl w:val="0"/>
          <w:numId w:val="2"/>
        </w:numPr>
        <w:spacing w:after="200" w:line="276" w:lineRule="auto"/>
      </w:pPr>
      <w:r>
        <w:t>Zvolte vhodn</w:t>
      </w:r>
      <w:r w:rsidR="00AA6E2D">
        <w:t>ou kalící teplotu,</w:t>
      </w:r>
      <w:r>
        <w:t xml:space="preserve"> kalící prostředí a proveďte kalení.</w:t>
      </w:r>
      <w:r w:rsidR="00AA6E2D">
        <w:t xml:space="preserve"> Vše zdůvodněte.</w:t>
      </w:r>
    </w:p>
    <w:p w:rsidR="0001635C" w:rsidRDefault="0001635C" w:rsidP="0001635C">
      <w:pPr>
        <w:numPr>
          <w:ilvl w:val="0"/>
          <w:numId w:val="2"/>
        </w:numPr>
        <w:spacing w:after="200" w:line="276" w:lineRule="auto"/>
      </w:pPr>
      <w:r>
        <w:t xml:space="preserve">Proveďte vyhodnocení příslušné vrstvy </w:t>
      </w:r>
      <w:r w:rsidR="00AA6E2D">
        <w:t xml:space="preserve">a jádra </w:t>
      </w:r>
      <w:r>
        <w:t xml:space="preserve">– metalograficky, měřením </w:t>
      </w:r>
      <w:proofErr w:type="spellStart"/>
      <w:r>
        <w:t>mikrotvrdosti</w:t>
      </w:r>
      <w:proofErr w:type="spellEnd"/>
      <w:r>
        <w:t>.</w:t>
      </w:r>
    </w:p>
    <w:p w:rsidR="002B3B54" w:rsidRDefault="0001635C" w:rsidP="002B3B54">
      <w:pPr>
        <w:numPr>
          <w:ilvl w:val="0"/>
          <w:numId w:val="2"/>
        </w:numPr>
        <w:spacing w:after="200" w:line="276" w:lineRule="auto"/>
      </w:pPr>
      <w:r>
        <w:t xml:space="preserve">Výsledky vyneste do grafu, </w:t>
      </w:r>
      <w:r w:rsidR="00AA6E2D">
        <w:t>popište mikrostrukturu</w:t>
      </w:r>
      <w:r w:rsidR="00D1534D">
        <w:t>.</w:t>
      </w:r>
    </w:p>
    <w:p w:rsidR="00573F38" w:rsidRDefault="00573F38" w:rsidP="00D5519D">
      <w:pPr>
        <w:pStyle w:val="Odstavecseseznamem"/>
        <w:numPr>
          <w:ilvl w:val="1"/>
          <w:numId w:val="2"/>
        </w:numPr>
        <w:rPr>
          <w:i/>
        </w:rPr>
      </w:pPr>
      <w:r w:rsidRPr="00573F38">
        <w:rPr>
          <w:i/>
        </w:rPr>
        <w:t xml:space="preserve">Mikrostrukturu </w:t>
      </w:r>
      <w:r w:rsidR="00B1018F">
        <w:rPr>
          <w:i/>
        </w:rPr>
        <w:t xml:space="preserve">vrstvy a jádra </w:t>
      </w:r>
      <w:r w:rsidRPr="00573F38">
        <w:rPr>
          <w:i/>
        </w:rPr>
        <w:t>schematicky zakreslete do rámečku o velikosti 50mm x 50mm</w:t>
      </w:r>
    </w:p>
    <w:p w:rsidR="00D5519D" w:rsidRPr="00D5519D" w:rsidRDefault="00D5519D" w:rsidP="00D5519D">
      <w:pPr>
        <w:pStyle w:val="Odstavecseseznamem"/>
        <w:ind w:left="1440"/>
        <w:rPr>
          <w:i/>
        </w:rPr>
      </w:pPr>
    </w:p>
    <w:p w:rsidR="0001635C" w:rsidRDefault="002B3B54" w:rsidP="002B3B54">
      <w:pPr>
        <w:numPr>
          <w:ilvl w:val="0"/>
          <w:numId w:val="2"/>
        </w:numPr>
        <w:spacing w:after="200" w:line="276" w:lineRule="auto"/>
        <w:rPr>
          <w:b/>
          <w:u w:val="single"/>
        </w:rPr>
      </w:pPr>
      <w:r w:rsidRPr="002B3B54">
        <w:rPr>
          <w:b/>
          <w:u w:val="single"/>
        </w:rPr>
        <w:t>S využitím výsledků vašich kolegů p</w:t>
      </w:r>
      <w:r w:rsidR="0001635C" w:rsidRPr="002B3B54">
        <w:rPr>
          <w:b/>
          <w:u w:val="single"/>
        </w:rPr>
        <w:t>roveďte diskusi výsledků!</w:t>
      </w:r>
    </w:p>
    <w:p w:rsidR="00842BE6" w:rsidRPr="00842BE6" w:rsidRDefault="00842BE6" w:rsidP="00842BE6">
      <w:pPr>
        <w:numPr>
          <w:ilvl w:val="1"/>
          <w:numId w:val="2"/>
        </w:numPr>
        <w:spacing w:after="200" w:line="276" w:lineRule="auto"/>
      </w:pPr>
      <w:r w:rsidRPr="00842BE6">
        <w:t>Proveďte porovnání tlouštěk vrstev, pevností jádra</w:t>
      </w:r>
      <w:r w:rsidR="00790414">
        <w:t xml:space="preserve"> apod. </w:t>
      </w:r>
      <w:r w:rsidRPr="00842BE6">
        <w:t xml:space="preserve"> </w:t>
      </w:r>
    </w:p>
    <w:p w:rsidR="00E11CD4" w:rsidRPr="005B4E1D" w:rsidRDefault="00E11CD4" w:rsidP="0001635C">
      <w:pPr>
        <w:pStyle w:val="Odstavecseseznamem"/>
      </w:pPr>
    </w:p>
    <w:sectPr w:rsidR="00E11CD4" w:rsidRPr="005B4E1D">
      <w:headerReference w:type="default" r:id="rId10"/>
      <w:footerReference w:type="default" r:id="rId11"/>
      <w:pgSz w:w="11906" w:h="16838" w:code="9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2FA" w:rsidRDefault="00C632FA">
      <w:r>
        <w:separator/>
      </w:r>
    </w:p>
  </w:endnote>
  <w:endnote w:type="continuationSeparator" w:id="0">
    <w:p w:rsidR="00C632FA" w:rsidRDefault="00C63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8876B4">
    <w:pPr>
      <w:pStyle w:val="Zpat"/>
      <w:pBdr>
        <w:top w:val="single" w:sz="4" w:space="1" w:color="auto"/>
      </w:pBdr>
      <w:jc w:val="center"/>
      <w:rPr>
        <w:rFonts w:ascii="Arial" w:hAnsi="Arial" w:cs="Arial"/>
      </w:rPr>
    </w:pPr>
    <w:r>
      <w:rPr>
        <w:rFonts w:ascii="Arial" w:hAnsi="Arial" w:cs="Arial"/>
        <w:b/>
      </w:rPr>
      <w:t xml:space="preserve">Ing. Jiří </w:t>
    </w:r>
    <w:r w:rsidR="00CE52A9">
      <w:rPr>
        <w:rFonts w:ascii="Arial" w:hAnsi="Arial" w:cs="Arial"/>
        <w:b/>
      </w:rPr>
      <w:t>Hájek</w:t>
    </w:r>
    <w:r>
      <w:rPr>
        <w:rFonts w:ascii="Arial" w:hAnsi="Arial" w:cs="Arial"/>
        <w:b/>
      </w:rPr>
      <w:t xml:space="preserve">, </w:t>
    </w:r>
    <w:r w:rsidR="00CE52A9">
      <w:rPr>
        <w:rFonts w:ascii="Arial" w:hAnsi="Arial" w:cs="Arial"/>
        <w:b/>
      </w:rPr>
      <w:t>Ph.D.</w:t>
    </w:r>
  </w:p>
  <w:p w:rsidR="008876B4" w:rsidRDefault="008876B4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2FA" w:rsidRDefault="00C632FA">
      <w:r>
        <w:separator/>
      </w:r>
    </w:p>
  </w:footnote>
  <w:footnote w:type="continuationSeparator" w:id="0">
    <w:p w:rsidR="00C632FA" w:rsidRDefault="00C632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76B4" w:rsidRDefault="005B4E1D">
    <w:pPr>
      <w:pStyle w:val="Zhlav"/>
    </w:pPr>
    <w:r>
      <w:rPr>
        <w:noProof/>
      </w:rPr>
      <w:drawing>
        <wp:inline distT="0" distB="0" distL="0" distR="0">
          <wp:extent cx="5753100" cy="752475"/>
          <wp:effectExtent l="0" t="0" r="0" b="9525"/>
          <wp:docPr id="1" name="obrázek 1" descr="rozhodnu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zhodnu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039"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D626E"/>
    <w:multiLevelType w:val="hybridMultilevel"/>
    <w:tmpl w:val="CA245B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065798"/>
    <w:multiLevelType w:val="hybridMultilevel"/>
    <w:tmpl w:val="B03ED4E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DD6C18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0308ADF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70F00A5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17F44D2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42B8E2E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6F3832F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28B29DC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1D"/>
    <w:rsid w:val="00011CC8"/>
    <w:rsid w:val="0001635C"/>
    <w:rsid w:val="000B5346"/>
    <w:rsid w:val="001A05BD"/>
    <w:rsid w:val="00204885"/>
    <w:rsid w:val="00236AB1"/>
    <w:rsid w:val="00243D1B"/>
    <w:rsid w:val="0025242D"/>
    <w:rsid w:val="0025393E"/>
    <w:rsid w:val="002B3B54"/>
    <w:rsid w:val="002D0F94"/>
    <w:rsid w:val="002E1421"/>
    <w:rsid w:val="00472745"/>
    <w:rsid w:val="005226D2"/>
    <w:rsid w:val="00573F38"/>
    <w:rsid w:val="005B4E1D"/>
    <w:rsid w:val="005F2B8C"/>
    <w:rsid w:val="00603637"/>
    <w:rsid w:val="0060703D"/>
    <w:rsid w:val="00625B5B"/>
    <w:rsid w:val="00632510"/>
    <w:rsid w:val="00636826"/>
    <w:rsid w:val="0065312D"/>
    <w:rsid w:val="006553E9"/>
    <w:rsid w:val="006E055A"/>
    <w:rsid w:val="006F7294"/>
    <w:rsid w:val="00790414"/>
    <w:rsid w:val="007D75DB"/>
    <w:rsid w:val="007F40F0"/>
    <w:rsid w:val="00842BE6"/>
    <w:rsid w:val="008876B4"/>
    <w:rsid w:val="00931CA5"/>
    <w:rsid w:val="009706D6"/>
    <w:rsid w:val="00AA6E2D"/>
    <w:rsid w:val="00B0604A"/>
    <w:rsid w:val="00B1018F"/>
    <w:rsid w:val="00B24DB2"/>
    <w:rsid w:val="00BA1829"/>
    <w:rsid w:val="00C1782F"/>
    <w:rsid w:val="00C632FA"/>
    <w:rsid w:val="00C67345"/>
    <w:rsid w:val="00CD5428"/>
    <w:rsid w:val="00CE52A9"/>
    <w:rsid w:val="00D1534D"/>
    <w:rsid w:val="00D5519D"/>
    <w:rsid w:val="00D87B3B"/>
    <w:rsid w:val="00E11CD4"/>
    <w:rsid w:val="00E96EDC"/>
    <w:rsid w:val="00F4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429B083-BC80-454C-9570-CE7AD6095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F729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F729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F729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uiPriority w:val="9"/>
    <w:rsid w:val="006F729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6F729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rsid w:val="006F7294"/>
    <w:rPr>
      <w:rFonts w:ascii="Cambria" w:eastAsia="Times New Roman" w:hAnsi="Cambria" w:cs="Times New Roman"/>
      <w:b/>
      <w:bCs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53E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53E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553E9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2539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7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peln&#233;%20zpracov&#225;n&#237;\Cvi&#269;en&#237;%202014\Tituln&#237;%20strana%20semestr&#225;ln&#237;%20pr&#225;ce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Titulní strana semestrální práce.dot</Template>
  <TotalTime>34</TotalTime>
  <Pages>2</Pages>
  <Words>130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 v Plzni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Jirka</dc:creator>
  <cp:lastModifiedBy>Jiří Staněk</cp:lastModifiedBy>
  <cp:revision>23</cp:revision>
  <cp:lastPrinted>2017-10-24T11:55:00Z</cp:lastPrinted>
  <dcterms:created xsi:type="dcterms:W3CDTF">2016-11-14T07:56:00Z</dcterms:created>
  <dcterms:modified xsi:type="dcterms:W3CDTF">2021-10-14T07:13:00Z</dcterms:modified>
</cp:coreProperties>
</file>